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9E5" w:rsidRDefault="008519E5" w:rsidP="00972E6E">
      <w:pPr>
        <w:spacing w:line="360" w:lineRule="auto"/>
        <w:jc w:val="center"/>
        <w:rPr>
          <w:rFonts w:ascii="Calibri" w:hAnsi="Calibri" w:cs="Calibri"/>
          <w:b/>
        </w:rPr>
      </w:pPr>
    </w:p>
    <w:p w:rsidR="008519E5" w:rsidRDefault="008519E5" w:rsidP="006F335A">
      <w:pPr>
        <w:spacing w:line="360" w:lineRule="auto"/>
        <w:jc w:val="center"/>
        <w:outlineLvl w:val="0"/>
        <w:rPr>
          <w:rFonts w:ascii="Calibri" w:hAnsi="Calibri" w:cs="Calibri"/>
          <w:b/>
        </w:rPr>
      </w:pPr>
      <w:r w:rsidRPr="007C385F">
        <w:rPr>
          <w:rFonts w:ascii="Calibri" w:hAnsi="Calibri" w:cs="Calibri"/>
          <w:b/>
        </w:rPr>
        <w:t xml:space="preserve">Działania </w:t>
      </w:r>
      <w:r>
        <w:rPr>
          <w:rFonts w:ascii="Calibri" w:hAnsi="Calibri" w:cs="Calibri"/>
          <w:b/>
        </w:rPr>
        <w:t xml:space="preserve">Oddziałowej </w:t>
      </w:r>
      <w:r w:rsidRPr="007C385F">
        <w:rPr>
          <w:rFonts w:ascii="Calibri" w:hAnsi="Calibri" w:cs="Calibri"/>
          <w:b/>
        </w:rPr>
        <w:t>Sekcji Pracowników Administracji i Obsługi ZNP w Opolu w roku 2022</w:t>
      </w:r>
    </w:p>
    <w:p w:rsidR="008519E5" w:rsidRDefault="008519E5" w:rsidP="00972E6E">
      <w:pPr>
        <w:spacing w:line="360" w:lineRule="auto"/>
        <w:jc w:val="center"/>
        <w:rPr>
          <w:rFonts w:ascii="Calibri" w:hAnsi="Calibri" w:cs="Calibri"/>
          <w:b/>
        </w:rPr>
      </w:pPr>
    </w:p>
    <w:p w:rsidR="008519E5" w:rsidRDefault="008519E5" w:rsidP="00972E6E">
      <w:pPr>
        <w:spacing w:line="360" w:lineRule="auto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I 2022 – sporządzenie i przekazanie pisma do Prezydenta Miasta Opola w sprawie wynagrodzeń pracowników samorządowych zatrudnionych w placówkach oświatowych w Opolu</w:t>
      </w:r>
    </w:p>
    <w:p w:rsidR="008519E5" w:rsidRDefault="008519E5" w:rsidP="00972E6E">
      <w:pPr>
        <w:spacing w:line="360" w:lineRule="auto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II/III 2022 – przeprowadzenie ankiety dot. wynagrodzeń pracowników niepedagogicznych i przekazanie jej wyników do Krajowej Sekcji PAiO w Warszawie</w:t>
      </w:r>
    </w:p>
    <w:p w:rsidR="008519E5" w:rsidRDefault="008519E5" w:rsidP="00972E6E">
      <w:pPr>
        <w:spacing w:line="360" w:lineRule="auto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VI 2022 – wzrost wynagrodzenia pracowników samorządowych o 10 % uwzględniający podwyższenie wynagrodzenia minimalnego od stycznia 2022 r. </w:t>
      </w:r>
      <w:bookmarkStart w:id="0" w:name="_GoBack"/>
      <w:bookmarkEnd w:id="0"/>
    </w:p>
    <w:p w:rsidR="008519E5" w:rsidRDefault="008519E5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X 2022 – Pikieta pod siedzibą MEN w Warszawie na zakończenie miasteczka edukacyjnego </w:t>
      </w:r>
    </w:p>
    <w:p w:rsidR="008519E5" w:rsidRDefault="008519E5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X 2022 – pismo do Prezydenta Miasta Opola z wnioskiem na sesję Rady Miasta</w:t>
      </w:r>
    </w:p>
    <w:p w:rsidR="008519E5" w:rsidRDefault="008519E5" w:rsidP="00972E6E">
      <w:pPr>
        <w:spacing w:line="360" w:lineRule="auto"/>
        <w:jc w:val="both"/>
        <w:rPr>
          <w:rFonts w:ascii="Calibri" w:hAnsi="Calibri" w:cs="Calibri"/>
        </w:rPr>
      </w:pPr>
    </w:p>
    <w:p w:rsidR="008519E5" w:rsidRPr="007C385F" w:rsidRDefault="008519E5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Bieżąca współpraca z Prezesem i Zarządem Oddziału ZNP w Opolu w zakresie prawa pracy, statusu materialno-prawnego pracowników niepedagogicznych zatrudnionych w przedszkolach i szkołach, których organem prowadzącym jest Miasto Opole. </w:t>
      </w:r>
    </w:p>
    <w:p w:rsidR="008519E5" w:rsidRDefault="008519E5"/>
    <w:p w:rsidR="008519E5" w:rsidRDefault="008519E5">
      <w:pPr>
        <w:rPr>
          <w:b/>
        </w:rPr>
      </w:pPr>
    </w:p>
    <w:p w:rsidR="008519E5" w:rsidRDefault="008519E5">
      <w:pPr>
        <w:rPr>
          <w:b/>
        </w:rPr>
      </w:pPr>
      <w:r w:rsidRPr="00972E6E">
        <w:rPr>
          <w:b/>
        </w:rPr>
        <w:t>Udział członków SPAiO w spotkaniach informacyjnych, kulturalno-integracyjnych i  szkoleniowo – turystycznych w roku 2022</w:t>
      </w:r>
    </w:p>
    <w:p w:rsidR="008519E5" w:rsidRPr="00972E6E" w:rsidRDefault="008519E5">
      <w:pPr>
        <w:rPr>
          <w:b/>
        </w:rPr>
      </w:pPr>
    </w:p>
    <w:p w:rsidR="008519E5" w:rsidRDefault="008519E5"/>
    <w:p w:rsidR="008519E5" w:rsidRDefault="008519E5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III 2022 - spotkanie członków sekcji w Teatrze im. J. Kochanowskiego w Opolu</w:t>
      </w:r>
    </w:p>
    <w:p w:rsidR="008519E5" w:rsidRDefault="008519E5" w:rsidP="006F335A">
      <w:pPr>
        <w:spacing w:line="360" w:lineRule="auto"/>
        <w:jc w:val="both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- VI 2022 - Festyn Rodzinny dla członków ZNP w Przysieczy</w:t>
      </w:r>
    </w:p>
    <w:p w:rsidR="008519E5" w:rsidRDefault="008519E5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IX 2022 – Turniej Bowlingowy o Puchar Prezesa Oddziału ZNP w Opolu</w:t>
      </w:r>
    </w:p>
    <w:p w:rsidR="008519E5" w:rsidRDefault="008519E5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X 2022 – wyjazdowe spotkanie szkoleniowo-turystyczne do Szklarskiej Poręby</w:t>
      </w:r>
    </w:p>
    <w:p w:rsidR="008519E5" w:rsidRDefault="008519E5"/>
    <w:p w:rsidR="008519E5" w:rsidRDefault="008519E5"/>
    <w:p w:rsidR="008519E5" w:rsidRDefault="008519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Zarząd SPAiO</w:t>
      </w:r>
    </w:p>
    <w:sectPr w:rsidR="008519E5" w:rsidSect="002C6699">
      <w:headerReference w:type="default" r:id="rId6"/>
      <w:pgSz w:w="11906" w:h="16838"/>
      <w:pgMar w:top="426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9E5" w:rsidRDefault="008519E5">
      <w:r>
        <w:separator/>
      </w:r>
    </w:p>
  </w:endnote>
  <w:endnote w:type="continuationSeparator" w:id="0">
    <w:p w:rsidR="008519E5" w:rsidRDefault="00851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9E5" w:rsidRDefault="008519E5">
      <w:r>
        <w:separator/>
      </w:r>
    </w:p>
  </w:footnote>
  <w:footnote w:type="continuationSeparator" w:id="0">
    <w:p w:rsidR="008519E5" w:rsidRDefault="00851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1337"/>
      <w:gridCol w:w="7805"/>
    </w:tblGrid>
    <w:tr w:rsidR="008519E5" w:rsidRPr="00FD160C" w:rsidTr="00FD160C">
      <w:tc>
        <w:tcPr>
          <w:tcW w:w="0" w:type="auto"/>
        </w:tcPr>
        <w:p w:rsidR="008519E5" w:rsidRPr="000E0623" w:rsidRDefault="008519E5" w:rsidP="00FF3DDA">
          <w:r>
            <w:rPr>
              <w:noProof/>
            </w:rPr>
            <w:pict>
              <v:line id="Łącznik prosty 2" o:spid="_x0000_s2049" style="position:absolute;z-index:251660288;visibility:visible" from="-8.9pt,89.65pt" to="459.1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"/>
            </w:pict>
          </w:r>
          <w:r w:rsidRPr="00311354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6" type="#_x0000_t75" alt="znp" style="width:61.5pt;height:88.5pt;visibility:visible">
                <v:imagedata r:id="rId1" o:title=""/>
              </v:shape>
            </w:pict>
          </w:r>
        </w:p>
      </w:tc>
      <w:tc>
        <w:tcPr>
          <w:tcW w:w="7805" w:type="dxa"/>
        </w:tcPr>
        <w:p w:rsidR="008519E5" w:rsidRPr="00FD160C" w:rsidRDefault="008519E5" w:rsidP="00FD160C">
          <w:pPr>
            <w:pStyle w:val="Header"/>
            <w:jc w:val="center"/>
            <w:rPr>
              <w:b/>
              <w:i/>
              <w:color w:val="FF0000"/>
            </w:rPr>
          </w:pPr>
        </w:p>
        <w:p w:rsidR="008519E5" w:rsidRPr="00FD160C" w:rsidRDefault="008519E5" w:rsidP="00FD160C">
          <w:pPr>
            <w:pStyle w:val="Header"/>
            <w:jc w:val="center"/>
            <w:rPr>
              <w:b/>
              <w:i/>
              <w:color w:val="FF0000"/>
            </w:rPr>
          </w:pPr>
        </w:p>
        <w:p w:rsidR="008519E5" w:rsidRPr="00FD160C" w:rsidRDefault="008519E5" w:rsidP="00FD160C">
          <w:pPr>
            <w:pStyle w:val="Header"/>
            <w:jc w:val="center"/>
            <w:rPr>
              <w:b/>
              <w:i/>
              <w:color w:val="FF0000"/>
            </w:rPr>
          </w:pPr>
          <w:r w:rsidRPr="00FD160C">
            <w:rPr>
              <w:b/>
              <w:i/>
              <w:color w:val="FF0000"/>
            </w:rPr>
            <w:t>Oddziałowa Sekcja Pracowników Administracji i Obsługi ZNP w Opolu</w:t>
          </w:r>
        </w:p>
        <w:p w:rsidR="008519E5" w:rsidRPr="004D13D5" w:rsidRDefault="008519E5" w:rsidP="00FD160C">
          <w:pPr>
            <w:pStyle w:val="Header"/>
            <w:jc w:val="center"/>
            <w:rPr>
              <w:b/>
              <w:i/>
              <w:color w:val="FF0000"/>
            </w:rPr>
          </w:pPr>
          <w:r w:rsidRPr="004D13D5">
            <w:rPr>
              <w:b/>
              <w:i/>
              <w:color w:val="FF0000"/>
            </w:rPr>
            <w:t>45-</w:t>
          </w:r>
          <w:r>
            <w:rPr>
              <w:b/>
              <w:i/>
              <w:color w:val="FF0000"/>
            </w:rPr>
            <w:t>368</w:t>
          </w:r>
          <w:r w:rsidRPr="004D13D5">
            <w:rPr>
              <w:b/>
              <w:i/>
              <w:color w:val="FF0000"/>
            </w:rPr>
            <w:t xml:space="preserve"> Opole, ul. </w:t>
          </w:r>
          <w:r>
            <w:rPr>
              <w:b/>
              <w:i/>
              <w:color w:val="FF0000"/>
            </w:rPr>
            <w:t>Ozimska 48a</w:t>
          </w:r>
          <w:r w:rsidRPr="004D13D5">
            <w:rPr>
              <w:b/>
              <w:i/>
              <w:color w:val="FF0000"/>
            </w:rPr>
            <w:t xml:space="preserve">;  tel./fax 0774542460; </w:t>
          </w:r>
        </w:p>
        <w:p w:rsidR="008519E5" w:rsidRPr="00FD160C" w:rsidRDefault="008519E5" w:rsidP="00FD160C">
          <w:pPr>
            <w:pStyle w:val="Header"/>
            <w:jc w:val="center"/>
            <w:rPr>
              <w:b/>
              <w:i/>
              <w:color w:val="FF0000"/>
              <w:lang w:val="de-DE"/>
            </w:rPr>
          </w:pPr>
          <w:r w:rsidRPr="00FD160C">
            <w:rPr>
              <w:b/>
              <w:i/>
              <w:color w:val="FF0000"/>
              <w:lang w:val="de-DE"/>
            </w:rPr>
            <w:t>E-mail: znp_opole.spaio@wp.pl</w:t>
          </w:r>
        </w:p>
        <w:p w:rsidR="008519E5" w:rsidRPr="00FD160C" w:rsidRDefault="008519E5" w:rsidP="00FF3DDA">
          <w:pPr>
            <w:rPr>
              <w:lang w:val="de-DE"/>
            </w:rPr>
          </w:pPr>
        </w:p>
      </w:tc>
    </w:tr>
  </w:tbl>
  <w:p w:rsidR="008519E5" w:rsidRPr="000E0623" w:rsidRDefault="008519E5">
    <w:pPr>
      <w:pStyle w:val="Header"/>
      <w:rPr>
        <w:lang w:val="de-D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2E6E"/>
    <w:rsid w:val="000E0623"/>
    <w:rsid w:val="00141C39"/>
    <w:rsid w:val="002C6699"/>
    <w:rsid w:val="00311354"/>
    <w:rsid w:val="004B4AAC"/>
    <w:rsid w:val="004D13D5"/>
    <w:rsid w:val="00667DBD"/>
    <w:rsid w:val="006F335A"/>
    <w:rsid w:val="007C385F"/>
    <w:rsid w:val="008519E5"/>
    <w:rsid w:val="00972E6E"/>
    <w:rsid w:val="00B843AA"/>
    <w:rsid w:val="00BE0A74"/>
    <w:rsid w:val="00E2612E"/>
    <w:rsid w:val="00EC6F54"/>
    <w:rsid w:val="00FD160C"/>
    <w:rsid w:val="00FF3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6E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72E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72E6E"/>
    <w:rPr>
      <w:rFonts w:eastAsia="Times New Roman" w:cs="Times New Roman"/>
      <w:lang w:eastAsia="pl-PL"/>
    </w:rPr>
  </w:style>
  <w:style w:type="paragraph" w:styleId="DocumentMap">
    <w:name w:val="Document Map"/>
    <w:basedOn w:val="Normal"/>
    <w:link w:val="DocumentMapChar"/>
    <w:uiPriority w:val="99"/>
    <w:semiHidden/>
    <w:rsid w:val="006F335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56DD"/>
    <w:rPr>
      <w:rFonts w:eastAsia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197</Words>
  <Characters>1183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Działania Oddziałowej Sekcji Pracowników Administracji i Obsługi ZNP w Opolu w roku 2022</dc:title>
  <dc:subject/>
  <dc:creator>Oddział ZNP Opole</dc:creator>
  <cp:keywords/>
  <dc:description/>
  <cp:lastModifiedBy>Ania</cp:lastModifiedBy>
  <cp:revision>2</cp:revision>
  <dcterms:created xsi:type="dcterms:W3CDTF">2023-04-25T07:01:00Z</dcterms:created>
  <dcterms:modified xsi:type="dcterms:W3CDTF">2023-04-25T07:01:00Z</dcterms:modified>
</cp:coreProperties>
</file>